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C6" w:rsidRPr="00852526" w:rsidRDefault="000500C6" w:rsidP="00594077">
      <w:pPr>
        <w:shd w:val="clear" w:color="auto" w:fill="FFFFFF"/>
        <w:spacing w:before="100" w:beforeAutospacing="1" w:after="100" w:afterAutospacing="1"/>
        <w:ind w:right="43"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ГКОУ  «Нижнеломовская школа-интернат»</w:t>
      </w:r>
    </w:p>
    <w:p w:rsidR="000500C6" w:rsidRDefault="000500C6" w:rsidP="00594077">
      <w:pPr>
        <w:shd w:val="clear" w:color="auto" w:fill="FFFFFF"/>
        <w:spacing w:before="100" w:beforeAutospacing="1" w:after="100" w:afterAutospacing="1"/>
        <w:ind w:right="43" w:firstLine="709"/>
        <w:rPr>
          <w:rFonts w:eastAsia="Times New Roman"/>
          <w:b/>
          <w:bCs/>
          <w:spacing w:val="-1"/>
          <w:lang w:eastAsia="ru-RU"/>
        </w:rPr>
      </w:pPr>
    </w:p>
    <w:p w:rsidR="000500C6" w:rsidRPr="00F96B23" w:rsidRDefault="000500C6" w:rsidP="00594077">
      <w:pPr>
        <w:shd w:val="clear" w:color="auto" w:fill="FFFFFF"/>
        <w:spacing w:before="100" w:beforeAutospacing="1" w:after="100" w:afterAutospacing="1"/>
        <w:ind w:right="43" w:firstLine="709"/>
        <w:jc w:val="center"/>
        <w:rPr>
          <w:rFonts w:eastAsia="Times New Roman"/>
          <w:b/>
          <w:bCs/>
          <w:spacing w:val="-1"/>
          <w:sz w:val="28"/>
          <w:szCs w:val="28"/>
          <w:lang w:eastAsia="ru-RU"/>
        </w:rPr>
      </w:pPr>
      <w:r w:rsidRPr="00F96B23">
        <w:rPr>
          <w:rFonts w:eastAsia="Times New Roman"/>
          <w:b/>
          <w:bCs/>
          <w:spacing w:val="-1"/>
          <w:sz w:val="28"/>
          <w:szCs w:val="28"/>
          <w:lang w:eastAsia="ru-RU"/>
        </w:rPr>
        <w:t>Отчет о работе Попечительского Совета</w:t>
      </w:r>
    </w:p>
    <w:p w:rsidR="000500C6" w:rsidRPr="00F96B23" w:rsidRDefault="000500C6" w:rsidP="00974763">
      <w:pPr>
        <w:shd w:val="clear" w:color="auto" w:fill="FFFFFF"/>
        <w:spacing w:before="100" w:beforeAutospacing="1" w:after="100" w:afterAutospacing="1"/>
        <w:ind w:right="43"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за 2017-2018 </w:t>
      </w:r>
      <w:r w:rsidRPr="00F96B23">
        <w:rPr>
          <w:rFonts w:eastAsia="Times New Roman"/>
          <w:b/>
          <w:bCs/>
          <w:sz w:val="28"/>
          <w:szCs w:val="28"/>
          <w:lang w:eastAsia="ru-RU"/>
        </w:rPr>
        <w:t>учебный год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Попечительский Совет </w:t>
      </w:r>
      <w:r w:rsidRPr="009D42AC">
        <w:rPr>
          <w:rFonts w:eastAsia="Times New Roman"/>
          <w:lang w:eastAsia="ru-RU"/>
        </w:rPr>
        <w:t xml:space="preserve"> создан 14  января  2011 года по решению Педагогического совета.                               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   На добровольной основе в целях введения форм общественного управления для решения финансовых, материально-технических вопросов, способствующих организации образовательного процесса и финансово-хозяйственной деятельности, защите прав и интересов всех участников образовательного процесса в </w:t>
      </w:r>
      <w:r>
        <w:rPr>
          <w:rFonts w:eastAsia="Times New Roman"/>
          <w:bCs/>
          <w:lang w:eastAsia="ru-RU"/>
        </w:rPr>
        <w:t>ГК</w:t>
      </w:r>
      <w:r w:rsidRPr="009D42AC">
        <w:rPr>
          <w:rFonts w:eastAsia="Times New Roman"/>
          <w:bCs/>
          <w:lang w:eastAsia="ru-RU"/>
        </w:rPr>
        <w:t xml:space="preserve">ОУ  </w:t>
      </w:r>
      <w:r>
        <w:rPr>
          <w:rFonts w:eastAsia="Times New Roman"/>
          <w:bCs/>
          <w:lang w:eastAsia="ru-RU"/>
        </w:rPr>
        <w:t>«Нижнеломовской школе-интернате».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Правовой основой создания и деятельности Попечительского Совета являются: 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Закон РФ «Об образовании»; 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Постановление правительства Российской Федерации от 10.12.1999г. №1397 «Об утверждении примерного положения о Попечительском Совете образовательного учреждения»; 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Указ Президента Российской Федерации от 31.08.1999г. №1134                   «О дополнительных мерах по поддержке общеобразовательных учреждений в Российской Федерации»; 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        Устав </w:t>
      </w:r>
      <w:r>
        <w:rPr>
          <w:rFonts w:eastAsia="Times New Roman"/>
          <w:bCs/>
          <w:lang w:eastAsia="ru-RU"/>
        </w:rPr>
        <w:t>ГК</w:t>
      </w:r>
      <w:r w:rsidRPr="009D42AC">
        <w:rPr>
          <w:rFonts w:eastAsia="Times New Roman"/>
          <w:bCs/>
          <w:lang w:eastAsia="ru-RU"/>
        </w:rPr>
        <w:t xml:space="preserve">ОУ  </w:t>
      </w:r>
      <w:r>
        <w:rPr>
          <w:rFonts w:eastAsia="Times New Roman"/>
          <w:bCs/>
          <w:lang w:eastAsia="ru-RU"/>
        </w:rPr>
        <w:t xml:space="preserve">«Нижнеломовской </w:t>
      </w:r>
      <w:r w:rsidRPr="009D42AC">
        <w:rPr>
          <w:rFonts w:eastAsia="Times New Roman"/>
          <w:bCs/>
          <w:lang w:eastAsia="ru-RU"/>
        </w:rPr>
        <w:t>школы-интернат</w:t>
      </w:r>
      <w:r>
        <w:rPr>
          <w:rFonts w:eastAsia="Times New Roman"/>
          <w:bCs/>
          <w:lang w:eastAsia="ru-RU"/>
        </w:rPr>
        <w:t>а»</w:t>
      </w:r>
      <w:r w:rsidRPr="009D42AC">
        <w:rPr>
          <w:rFonts w:eastAsia="Times New Roman"/>
          <w:bCs/>
          <w:lang w:eastAsia="ru-RU"/>
        </w:rPr>
        <w:t>.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iCs/>
          <w:lang w:eastAsia="ru-RU"/>
        </w:rPr>
        <w:t>Основными целями, задачами и приоритетными направлениями деятельности Попечительского совета</w:t>
      </w:r>
      <w:r w:rsidRPr="009D42AC">
        <w:rPr>
          <w:rFonts w:eastAsia="Times New Roman"/>
          <w:lang w:eastAsia="ru-RU"/>
        </w:rPr>
        <w:t xml:space="preserve">   являются:</w:t>
      </w:r>
    </w:p>
    <w:p w:rsidR="000500C6" w:rsidRPr="00F70908" w:rsidRDefault="000500C6" w:rsidP="0005142A">
      <w:pPr>
        <w:shd w:val="clear" w:color="auto" w:fill="FFFFFF"/>
        <w:spacing w:before="100" w:beforeAutospacing="1" w:after="100" w:afterAutospacing="1"/>
        <w:ind w:right="43"/>
        <w:rPr>
          <w:rFonts w:eastAsia="Times New Roman"/>
          <w:lang w:eastAsia="ru-RU"/>
        </w:rPr>
      </w:pPr>
      <w:r w:rsidRPr="009D42AC">
        <w:t> - содействие организации и совершенствованию образовательного процесса;</w:t>
      </w:r>
      <w:r w:rsidRPr="009D42AC">
        <w:br/>
        <w:t>- содействие организации образовательной деятельности обучающихся и педагогических сотр</w:t>
      </w:r>
      <w:r>
        <w:t xml:space="preserve">удников </w:t>
      </w:r>
      <w:r>
        <w:rPr>
          <w:rFonts w:eastAsia="Times New Roman"/>
          <w:bCs/>
          <w:lang w:eastAsia="ru-RU"/>
        </w:rPr>
        <w:t>ГКОУ  «Нижнеломовская школа-интернат»;</w:t>
      </w:r>
      <w:r w:rsidRPr="009D42AC">
        <w:br/>
        <w:t>- содействие организации и улучшению условий труда педагогических и других раб</w:t>
      </w:r>
      <w:r>
        <w:t xml:space="preserve">отников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>;</w:t>
      </w:r>
      <w:r w:rsidRPr="009D42AC">
        <w:br/>
        <w:t>- содействие и организация спортивно-массовых, культурно-досуговых и туристско-экскурсионных меро</w:t>
      </w:r>
      <w:r>
        <w:t xml:space="preserve">приятий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 xml:space="preserve">; </w:t>
      </w:r>
      <w:r w:rsidRPr="009D42AC">
        <w:br/>
        <w:t>- содействие совершенствованию материально техническ</w:t>
      </w:r>
      <w:r>
        <w:t xml:space="preserve">ой базы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 xml:space="preserve">(благоустройство и оснащение помещений, территории); </w:t>
      </w:r>
      <w:r w:rsidRPr="009D42AC">
        <w:br/>
        <w:t>- привлечение внебю</w:t>
      </w:r>
      <w:r>
        <w:t xml:space="preserve">джетных средств для развития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 xml:space="preserve"> и обеспечения высокой эффективности образовательного процесса. </w:t>
      </w:r>
    </w:p>
    <w:p w:rsidR="000500C6" w:rsidRPr="009D42AC" w:rsidRDefault="000500C6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За время своей работы Попечительский совет осуществлял свою деятельность в следующих направлениях: </w:t>
      </w:r>
    </w:p>
    <w:p w:rsidR="000500C6" w:rsidRPr="009D42AC" w:rsidRDefault="000500C6" w:rsidP="0005142A">
      <w:pPr>
        <w:shd w:val="clear" w:color="auto" w:fill="FFFFFF"/>
        <w:spacing w:before="100" w:beforeAutospacing="1" w:after="100" w:afterAutospacing="1"/>
        <w:ind w:right="43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  1.Содействие привлечению внебюджетных средств для укрепления материально-технической базы школы-интерната: -благоустройства помещений и территории;</w:t>
      </w:r>
      <w:r w:rsidRPr="009D42AC">
        <w:rPr>
          <w:rFonts w:eastAsia="Times New Roman"/>
          <w:lang w:eastAsia="ru-RU"/>
        </w:rPr>
        <w:br/>
        <w:t> -помощь при проведении ремонта школы и под</w:t>
      </w:r>
      <w:r>
        <w:rPr>
          <w:rFonts w:eastAsia="Times New Roman"/>
          <w:lang w:eastAsia="ru-RU"/>
        </w:rPr>
        <w:t>готовки к новому учебному году.</w:t>
      </w:r>
      <w:r w:rsidRPr="009D42AC">
        <w:rPr>
          <w:rFonts w:eastAsia="Times New Roman"/>
          <w:spacing w:val="-14"/>
          <w:lang w:eastAsia="ru-RU"/>
        </w:rPr>
        <w:t> 2.</w:t>
      </w:r>
      <w:r w:rsidRPr="009D42AC">
        <w:rPr>
          <w:rFonts w:eastAsia="Times New Roman"/>
          <w:lang w:eastAsia="ru-RU"/>
        </w:rPr>
        <w:t xml:space="preserve">  Сохранение и укрепление здоровья воспитанников и педагогического коллектива. С этой целью проведены плановые прививки и вакцинация </w:t>
      </w:r>
      <w:r>
        <w:rPr>
          <w:rFonts w:eastAsia="Times New Roman"/>
          <w:lang w:eastAsia="ru-RU"/>
        </w:rPr>
        <w:t>воспитанников и педагогов.</w:t>
      </w:r>
    </w:p>
    <w:p w:rsidR="000500C6" w:rsidRDefault="000500C6" w:rsidP="00C10C94">
      <w:pPr>
        <w:spacing w:before="100" w:beforeAutospacing="1" w:after="100" w:afterAutospacing="1"/>
        <w:rPr>
          <w:rFonts w:eastAsia="Times New Roman"/>
          <w:spacing w:val="-15"/>
          <w:lang w:eastAsia="ru-RU"/>
        </w:rPr>
      </w:pPr>
    </w:p>
    <w:p w:rsidR="000500C6" w:rsidRDefault="000500C6" w:rsidP="00C10C94">
      <w:pPr>
        <w:spacing w:before="100" w:beforeAutospacing="1" w:after="100" w:afterAutospacing="1"/>
        <w:rPr>
          <w:rFonts w:eastAsia="Times New Roman"/>
          <w:spacing w:val="-15"/>
          <w:lang w:eastAsia="ru-RU"/>
        </w:rPr>
      </w:pPr>
    </w:p>
    <w:p w:rsidR="000500C6" w:rsidRPr="009D42AC" w:rsidRDefault="000500C6" w:rsidP="00C10C94">
      <w:pPr>
        <w:spacing w:before="100" w:beforeAutospacing="1" w:after="100" w:afterAutospacing="1"/>
        <w:rPr>
          <w:rFonts w:eastAsia="Times New Roman"/>
          <w:lang w:eastAsia="ru-RU"/>
        </w:rPr>
      </w:pPr>
      <w:r w:rsidRPr="009D42AC">
        <w:rPr>
          <w:rFonts w:eastAsia="Times New Roman"/>
          <w:spacing w:val="-15"/>
          <w:lang w:eastAsia="ru-RU"/>
        </w:rPr>
        <w:t>  3.</w:t>
      </w:r>
      <w:r w:rsidRPr="009D42AC">
        <w:rPr>
          <w:rFonts w:eastAsia="Times New Roman"/>
          <w:lang w:eastAsia="ru-RU"/>
        </w:rPr>
        <w:t>   Привлечение партнеров по социальному взаимодействию.</w:t>
      </w:r>
      <w:r w:rsidRPr="009D42AC">
        <w:rPr>
          <w:rFonts w:eastAsia="Times New Roman"/>
          <w:lang w:eastAsia="ru-RU"/>
        </w:rPr>
        <w:br/>
        <w:t>Внутренние партнеры:                                                                                                             -администрация и педагогический коллектив школы-интерната;</w:t>
      </w:r>
      <w:r w:rsidRPr="009D42AC">
        <w:rPr>
          <w:rFonts w:eastAsia="Times New Roman"/>
          <w:lang w:eastAsia="ru-RU"/>
        </w:rPr>
        <w:br/>
        <w:t xml:space="preserve">внешние партнеры:                                                                                                                 - индивидуальные предприниматели, общественные организации. </w:t>
      </w:r>
    </w:p>
    <w:p w:rsidR="000500C6" w:rsidRPr="009D42AC" w:rsidRDefault="000500C6" w:rsidP="00C10C94">
      <w:pPr>
        <w:spacing w:before="100" w:beforeAutospacing="1" w:after="100" w:afterAutospacing="1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>В течени</w:t>
      </w:r>
      <w:r>
        <w:rPr>
          <w:rFonts w:eastAsia="Times New Roman"/>
          <w:lang w:eastAsia="ru-RU"/>
        </w:rPr>
        <w:t>е учебного года было проведено 4 заседания</w:t>
      </w:r>
      <w:r w:rsidRPr="009D42AC">
        <w:rPr>
          <w:rFonts w:eastAsia="Times New Roman"/>
          <w:lang w:eastAsia="ru-RU"/>
        </w:rPr>
        <w:t xml:space="preserve"> Совета, согласно годовому плану работы.</w:t>
      </w:r>
    </w:p>
    <w:p w:rsidR="000500C6" w:rsidRDefault="000500C6" w:rsidP="00A77F6F">
      <w:pPr>
        <w:shd w:val="clear" w:color="auto" w:fill="FFFFFF"/>
        <w:spacing w:before="5"/>
        <w:ind w:right="43" w:firstLine="709"/>
        <w:jc w:val="both"/>
        <w:rPr>
          <w:rFonts w:eastAsia="Times New Roman"/>
          <w:lang w:eastAsia="ru-RU"/>
        </w:rPr>
      </w:pPr>
      <w:r w:rsidRPr="00C50FCC">
        <w:rPr>
          <w:rFonts w:eastAsia="Times New Roman"/>
          <w:lang w:eastAsia="ru-RU"/>
        </w:rPr>
        <w:t xml:space="preserve"> За данный период проведена следующая  работа: </w:t>
      </w:r>
    </w:p>
    <w:p w:rsidR="000500C6" w:rsidRPr="00742D0F" w:rsidRDefault="000500C6" w:rsidP="00742D0F">
      <w:pPr>
        <w:pStyle w:val="ListParagraph"/>
        <w:numPr>
          <w:ilvl w:val="0"/>
          <w:numId w:val="20"/>
        </w:numPr>
        <w:jc w:val="both"/>
        <w:rPr>
          <w:color w:val="000000"/>
        </w:rPr>
      </w:pPr>
      <w:r w:rsidRPr="00C50FCC">
        <w:t>в течение года воспитательную работу проводили согласно годовому плану и тематическим месячникам;</w:t>
      </w:r>
    </w:p>
    <w:p w:rsidR="000500C6" w:rsidRDefault="000500C6" w:rsidP="00A77F6F">
      <w:pPr>
        <w:shd w:val="clear" w:color="auto" w:fill="FFFFFF"/>
        <w:spacing w:before="5"/>
        <w:ind w:right="43" w:firstLine="709"/>
        <w:jc w:val="both"/>
        <w:rPr>
          <w:rFonts w:eastAsia="Times New Roman"/>
          <w:lang w:eastAsia="ru-RU"/>
        </w:rPr>
      </w:pPr>
    </w:p>
    <w:p w:rsidR="000500C6" w:rsidRPr="001D3C9B" w:rsidRDefault="000500C6" w:rsidP="001D3C9B">
      <w:pPr>
        <w:numPr>
          <w:ilvl w:val="0"/>
          <w:numId w:val="17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t xml:space="preserve">ГКОУ «Нижнеломовская школа-интернат» награждена Дипломом лауреата рейтинга ТОП-500 образовательных организаций во Всероссийском фестивале педагогического творчества, </w:t>
      </w:r>
    </w:p>
    <w:p w:rsidR="000500C6" w:rsidRPr="001D3C9B" w:rsidRDefault="000500C6" w:rsidP="001D3C9B">
      <w:pPr>
        <w:shd w:val="clear" w:color="auto" w:fill="FFFFFF"/>
        <w:spacing w:before="5"/>
        <w:ind w:left="720" w:right="4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июль, </w:t>
      </w:r>
      <w:smartTag w:uri="urn:schemas-microsoft-com:office:smarttags" w:element="metricconverter">
        <w:smartTagPr>
          <w:attr w:name="ProductID" w:val="2017 г"/>
        </w:smartTagPr>
        <w:r>
          <w:rPr>
            <w:rFonts w:eastAsia="Times New Roman"/>
            <w:lang w:eastAsia="ru-RU"/>
          </w:rPr>
          <w:t>2017 г</w:t>
        </w:r>
      </w:smartTag>
      <w:r>
        <w:rPr>
          <w:rFonts w:eastAsia="Times New Roman"/>
          <w:lang w:eastAsia="ru-RU"/>
        </w:rPr>
        <w:t>., Москва.</w:t>
      </w:r>
    </w:p>
    <w:p w:rsidR="000500C6" w:rsidRPr="00C50FCC" w:rsidRDefault="000500C6" w:rsidP="00412223">
      <w:pPr>
        <w:pStyle w:val="ListParagraph"/>
        <w:numPr>
          <w:ilvl w:val="0"/>
          <w:numId w:val="14"/>
        </w:numPr>
        <w:jc w:val="both"/>
      </w:pPr>
      <w:r w:rsidRPr="00C50FCC">
        <w:t>С октября по декабрь в школе проводилась под</w:t>
      </w:r>
      <w:r>
        <w:t>готовка к литературно-музыкальному конкурсу, посвященному Отечественной войне 1812 года и</w:t>
      </w:r>
      <w:r w:rsidRPr="00C50FCC">
        <w:t xml:space="preserve"> балу в ра</w:t>
      </w:r>
      <w:r>
        <w:t>мках проекта «Ковчег сказок».  П</w:t>
      </w:r>
      <w:r w:rsidRPr="00C50FCC">
        <w:t>одготовлены танцы: полька, вальс, мену</w:t>
      </w:r>
      <w:r>
        <w:t>эт, мазурку, катильон. Мероприятия проходили в музее-усадьбе «Тарханы» Белинского района.</w:t>
      </w:r>
    </w:p>
    <w:p w:rsidR="000500C6" w:rsidRPr="00C50FCC" w:rsidRDefault="000500C6" w:rsidP="000837B5">
      <w:pPr>
        <w:pStyle w:val="ListParagraph"/>
        <w:jc w:val="both"/>
      </w:pPr>
      <w:r>
        <w:t>Литературно-музыкальная композиция, представленная воспитанниками школы-интерната, заняла 1 место.</w:t>
      </w:r>
    </w:p>
    <w:p w:rsidR="000500C6" w:rsidRPr="00C50FCC" w:rsidRDefault="000500C6" w:rsidP="000837B5">
      <w:pPr>
        <w:pStyle w:val="ListParagraph"/>
        <w:jc w:val="both"/>
      </w:pPr>
    </w:p>
    <w:p w:rsidR="000500C6" w:rsidRDefault="000500C6" w:rsidP="006E6BD5">
      <w:pPr>
        <w:pStyle w:val="ListParagraph"/>
        <w:numPr>
          <w:ilvl w:val="0"/>
          <w:numId w:val="14"/>
        </w:numPr>
        <w:jc w:val="both"/>
        <w:rPr>
          <w:color w:val="FF0000"/>
        </w:rPr>
      </w:pPr>
      <w:r>
        <w:t>В декабре учащиеся школы принимали участие в Областном Фестивале спортсменов-инвалидов, посвященном Декаде инвалидов.</w:t>
      </w:r>
    </w:p>
    <w:p w:rsidR="000500C6" w:rsidRPr="003347B3" w:rsidRDefault="000500C6" w:rsidP="001D3C9B">
      <w:pPr>
        <w:pStyle w:val="ListParagraph"/>
        <w:ind w:left="0"/>
        <w:jc w:val="both"/>
        <w:rPr>
          <w:color w:val="FF0000"/>
        </w:rPr>
      </w:pPr>
    </w:p>
    <w:p w:rsidR="000500C6" w:rsidRPr="00442D66" w:rsidRDefault="000500C6" w:rsidP="006E6BD5">
      <w:pPr>
        <w:pStyle w:val="ListParagraph"/>
        <w:jc w:val="both"/>
      </w:pPr>
      <w:r w:rsidRPr="00442D66">
        <w:t xml:space="preserve">Результаты: Гоглов Андрей занял 1 место в соревнованиях по легкой атлетике  на дистанции  60 и </w:t>
      </w:r>
      <w:smartTag w:uri="urn:schemas-microsoft-com:office:smarttags" w:element="metricconverter">
        <w:smartTagPr>
          <w:attr w:name="ProductID" w:val="200 метров"/>
        </w:smartTagPr>
        <w:r w:rsidRPr="00442D66">
          <w:t>200 метров</w:t>
        </w:r>
      </w:smartTag>
      <w:r w:rsidRPr="00442D66">
        <w:t xml:space="preserve">; Денисов Илья занял 2 место на дистанции </w:t>
      </w:r>
      <w:smartTag w:uri="urn:schemas-microsoft-com:office:smarttags" w:element="metricconverter">
        <w:smartTagPr>
          <w:attr w:name="ProductID" w:val="200 м"/>
        </w:smartTagPr>
        <w:r w:rsidRPr="00442D66">
          <w:t>200 м</w:t>
        </w:r>
      </w:smartTag>
      <w:r w:rsidRPr="00442D66">
        <w:t xml:space="preserve">.; Сенжапов Руслан занял 3 место на дистанции </w:t>
      </w:r>
      <w:smartTag w:uri="urn:schemas-microsoft-com:office:smarttags" w:element="metricconverter">
        <w:smartTagPr>
          <w:attr w:name="ProductID" w:val="60 м"/>
        </w:smartTagPr>
        <w:r w:rsidRPr="00442D66">
          <w:t>60 м</w:t>
        </w:r>
      </w:smartTag>
      <w:r w:rsidRPr="00442D66">
        <w:t>.; Синицына Люба заняла 1 место по дартсу; Синицына Анна заняла 3 место по дартсу; Курагина Елена  заняла 3 место по дартсу;</w:t>
      </w:r>
      <w:r>
        <w:t xml:space="preserve"> </w:t>
      </w:r>
      <w:r w:rsidRPr="00442D66">
        <w:t>Фалова Елена заняла 2 место по шашкам; Синицына Люба заняла 3 место по шашкам.</w:t>
      </w:r>
    </w:p>
    <w:p w:rsidR="000500C6" w:rsidRPr="00442D66" w:rsidRDefault="000500C6" w:rsidP="006E6BD5">
      <w:pPr>
        <w:pStyle w:val="ListParagraph"/>
        <w:jc w:val="both"/>
      </w:pPr>
      <w:r w:rsidRPr="00442D66">
        <w:t>Команда школы награждена кубком и дипломом за 3 место в Зимнем спортивно-оздоровительном марафоне «Креатив здоровья».</w:t>
      </w:r>
    </w:p>
    <w:p w:rsidR="000500C6" w:rsidRPr="00C50FCC" w:rsidRDefault="000500C6" w:rsidP="00AA56A7">
      <w:pPr>
        <w:pStyle w:val="ListParagraph"/>
        <w:numPr>
          <w:ilvl w:val="0"/>
          <w:numId w:val="14"/>
        </w:numPr>
        <w:jc w:val="both"/>
      </w:pPr>
      <w:r w:rsidRPr="006C55F9">
        <w:t>В декабре в школе проводилась Неделя</w:t>
      </w:r>
      <w:r>
        <w:t xml:space="preserve"> спорта, посвященная Декаде инвалидов.</w:t>
      </w:r>
    </w:p>
    <w:p w:rsidR="000500C6" w:rsidRPr="00C50FCC" w:rsidRDefault="000500C6" w:rsidP="00250F7A">
      <w:pPr>
        <w:pStyle w:val="ListParagraph"/>
        <w:numPr>
          <w:ilvl w:val="0"/>
          <w:numId w:val="7"/>
        </w:numPr>
        <w:spacing w:line="276" w:lineRule="auto"/>
      </w:pPr>
      <w:r>
        <w:t>В декабре 2017</w:t>
      </w:r>
      <w:r w:rsidRPr="00C50FCC">
        <w:t xml:space="preserve"> года были направлены письма потенциальным спонсорам на оказание  помощи в виде новогодних подарков. Письма подготовлены: Генеральному директору ЗАО «Фанерный завод «Власть труда» Сибримову В.Н.,  директору    ОАО «Пензаэнергосбыт» Нижнеломовского межрайонного отделения   Мамыкину А.П. , Борисову П.В (Ликеро-водочный завод), Косматову А.Г. «Домостройкомплект».</w:t>
      </w:r>
    </w:p>
    <w:p w:rsidR="000500C6" w:rsidRPr="009B20ED" w:rsidRDefault="000500C6" w:rsidP="00412512">
      <w:pPr>
        <w:pStyle w:val="ListParagraph"/>
        <w:ind w:left="0"/>
        <w:jc w:val="both"/>
      </w:pPr>
    </w:p>
    <w:p w:rsidR="000500C6" w:rsidRPr="00C50FCC" w:rsidRDefault="000500C6" w:rsidP="00250F7A">
      <w:pPr>
        <w:pStyle w:val="ListParagraph"/>
        <w:numPr>
          <w:ilvl w:val="0"/>
          <w:numId w:val="8"/>
        </w:numPr>
        <w:jc w:val="both"/>
      </w:pPr>
      <w:r w:rsidRPr="00C50FCC">
        <w:t>Новогодний утренник для младших клас</w:t>
      </w:r>
      <w:r>
        <w:t>сов состоялся 28 декабря в 10.00.  Д</w:t>
      </w:r>
      <w:r w:rsidRPr="00C50FCC">
        <w:t>ля</w:t>
      </w:r>
      <w:r>
        <w:t xml:space="preserve"> воспитанников старшего звена 27</w:t>
      </w:r>
      <w:r w:rsidRPr="00C50FCC">
        <w:t xml:space="preserve"> декабря - новогодняя дискотека в 18.00.  Подготовлена праздничная программа. </w:t>
      </w:r>
    </w:p>
    <w:p w:rsidR="000500C6" w:rsidRPr="00C50FCC" w:rsidRDefault="000500C6" w:rsidP="00250F7A">
      <w:pPr>
        <w:jc w:val="both"/>
        <w:rPr>
          <w:rFonts w:eastAsia="Times New Roman"/>
          <w:lang w:eastAsia="en-US"/>
        </w:rPr>
      </w:pPr>
      <w:r w:rsidRPr="00C50FCC">
        <w:t xml:space="preserve">            Классными руководителями</w:t>
      </w:r>
      <w:r w:rsidRPr="00C50FCC">
        <w:rPr>
          <w:rFonts w:eastAsia="Times New Roman"/>
          <w:lang w:eastAsia="en-US"/>
        </w:rPr>
        <w:t xml:space="preserve">    в связи с проведением новогодних мероприятий и зимних    </w:t>
      </w:r>
    </w:p>
    <w:p w:rsidR="000500C6" w:rsidRPr="00C50FCC" w:rsidRDefault="000500C6" w:rsidP="00250F7A">
      <w:pPr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 xml:space="preserve">            каникул школьников  Министерство образования рекомендовало провести работу, </w:t>
      </w:r>
    </w:p>
    <w:p w:rsidR="000500C6" w:rsidRPr="00C50FCC" w:rsidRDefault="000500C6" w:rsidP="00250F7A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       </w:t>
      </w:r>
      <w:r w:rsidRPr="00C50FCC">
        <w:rPr>
          <w:rFonts w:eastAsia="Times New Roman"/>
          <w:lang w:eastAsia="en-US"/>
        </w:rPr>
        <w:t>направленную на обеспечение безопасности  здоровья и жизни детей:</w:t>
      </w:r>
    </w:p>
    <w:p w:rsidR="000500C6" w:rsidRPr="00C50FCC" w:rsidRDefault="000500C6" w:rsidP="00250F7A">
      <w:pPr>
        <w:spacing w:after="200" w:line="276" w:lineRule="auto"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 xml:space="preserve">          -проведены родительские собрания,   классные и воспитательские часы по вопросам                             </w:t>
      </w:r>
    </w:p>
    <w:p w:rsidR="000500C6" w:rsidRPr="00C50FCC" w:rsidRDefault="000500C6" w:rsidP="00250F7A">
      <w:pPr>
        <w:spacing w:after="200" w:line="276" w:lineRule="auto"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 xml:space="preserve">           обеспечения безопасности детей  по следующим направлениям:</w:t>
      </w:r>
    </w:p>
    <w:p w:rsidR="000500C6" w:rsidRPr="00C50FCC" w:rsidRDefault="000500C6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Пожарная безопасность в общественных местах и дома;</w:t>
      </w:r>
    </w:p>
    <w:p w:rsidR="000500C6" w:rsidRPr="00C50FCC" w:rsidRDefault="000500C6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с пиротехническими средствами и изделиями;</w:t>
      </w:r>
    </w:p>
    <w:p w:rsidR="000500C6" w:rsidRPr="00C50FCC" w:rsidRDefault="000500C6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поведения детей на водоемах;</w:t>
      </w:r>
    </w:p>
    <w:p w:rsidR="000500C6" w:rsidRPr="00C50FCC" w:rsidRDefault="000500C6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поведения детей на автомобильных дорогах;</w:t>
      </w:r>
    </w:p>
    <w:p w:rsidR="000500C6" w:rsidRPr="00C50FCC" w:rsidRDefault="000500C6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поведения детей на железной дороге.</w:t>
      </w:r>
    </w:p>
    <w:p w:rsidR="000500C6" w:rsidRDefault="000500C6" w:rsidP="00250F7A">
      <w:pPr>
        <w:spacing w:after="200" w:line="276" w:lineRule="auto"/>
        <w:ind w:left="720"/>
        <w:contextualSpacing/>
        <w:jc w:val="both"/>
        <w:rPr>
          <w:rFonts w:eastAsia="Times New Roman"/>
          <w:lang w:eastAsia="en-US"/>
        </w:rPr>
      </w:pPr>
    </w:p>
    <w:p w:rsidR="000500C6" w:rsidRDefault="000500C6" w:rsidP="00250F7A">
      <w:pPr>
        <w:spacing w:after="200" w:line="276" w:lineRule="auto"/>
        <w:ind w:left="720"/>
        <w:contextualSpacing/>
        <w:jc w:val="both"/>
        <w:rPr>
          <w:rFonts w:eastAsia="Times New Roman"/>
          <w:lang w:eastAsia="en-US"/>
        </w:rPr>
      </w:pPr>
    </w:p>
    <w:p w:rsidR="000500C6" w:rsidRDefault="000500C6" w:rsidP="00250F7A">
      <w:pPr>
        <w:spacing w:after="200" w:line="276" w:lineRule="auto"/>
        <w:ind w:left="720"/>
        <w:contextualSpacing/>
        <w:jc w:val="both"/>
        <w:rPr>
          <w:rFonts w:eastAsia="Times New Roman"/>
          <w:lang w:eastAsia="en-US"/>
        </w:rPr>
      </w:pPr>
    </w:p>
    <w:p w:rsidR="000500C6" w:rsidRDefault="000500C6" w:rsidP="00250F7A">
      <w:pPr>
        <w:spacing w:after="200" w:line="276" w:lineRule="auto"/>
        <w:ind w:left="720"/>
        <w:contextualSpacing/>
        <w:jc w:val="both"/>
        <w:rPr>
          <w:rFonts w:eastAsia="Times New Roman"/>
          <w:lang w:eastAsia="en-US"/>
        </w:rPr>
      </w:pPr>
    </w:p>
    <w:p w:rsidR="000500C6" w:rsidRPr="00C50FCC" w:rsidRDefault="000500C6" w:rsidP="00250F7A">
      <w:pPr>
        <w:spacing w:after="200" w:line="276" w:lineRule="auto"/>
        <w:ind w:left="720"/>
        <w:contextualSpacing/>
        <w:jc w:val="both"/>
        <w:rPr>
          <w:rFonts w:eastAsia="Times New Roman"/>
          <w:lang w:eastAsia="en-US"/>
        </w:rPr>
      </w:pPr>
    </w:p>
    <w:p w:rsidR="000500C6" w:rsidRPr="006C55F9" w:rsidRDefault="000500C6" w:rsidP="00A77F6F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t xml:space="preserve">В феврале 2018 года учащиеся школы-интерната принимали участие в Первенстве области по лыжным гонкам.                                                                                                Результаты: Синицына Анна-диплом за 1 место на дистанции (1000м.), Фалова Лена-диплом за1 место на дистанции </w:t>
      </w:r>
      <w:smartTag w:uri="urn:schemas-microsoft-com:office:smarttags" w:element="metricconverter">
        <w:smartTagPr>
          <w:attr w:name="ProductID" w:val="300 м"/>
        </w:smartTagPr>
        <w:r>
          <w:t>300 м</w:t>
        </w:r>
      </w:smartTag>
      <w:r>
        <w:t xml:space="preserve">., Синицына Люба-2 место на дистанции 300м., Сенжапов Руслан, Гоглов Андрей и Денисов Илья - дипломы за 3 место на дистанции </w:t>
      </w:r>
      <w:smartTag w:uri="urn:schemas-microsoft-com:office:smarttags" w:element="metricconverter">
        <w:smartTagPr>
          <w:attr w:name="ProductID" w:val="5 км"/>
        </w:smartTagPr>
        <w:r>
          <w:t>5 км</w:t>
        </w:r>
      </w:smartTag>
      <w:r>
        <w:t>.</w:t>
      </w:r>
    </w:p>
    <w:p w:rsidR="000500C6" w:rsidRPr="00EC022B" w:rsidRDefault="000500C6" w:rsidP="00A77F6F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t>В феврале в г. Пензе также проводилось Первенство  Пензенской области по легкой атлетике. Призерами соревнований стали учащиеся: Гоглов Андрей, Сенжапов Руслан, Денисов Илья, Сенжапова Алина, Синицына Люба, Курагина Елена, Фалова Елена.</w:t>
      </w:r>
    </w:p>
    <w:p w:rsidR="000500C6" w:rsidRPr="00EC022B" w:rsidRDefault="000500C6" w:rsidP="00EC022B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t>В апреле проводилось Первенство Пензенской области по легкой атлетике (спорт глухих).                                                                                                                                      Призерами соревнований стал учащиеся: Гоглов Андрей, Сенжапов Руслан, Денисов Илья, Сенжапова Алина, Синицына Люба, Курагина Елена, Фалова Елена.</w:t>
      </w:r>
    </w:p>
    <w:p w:rsidR="000500C6" w:rsidRPr="00EC022B" w:rsidRDefault="000500C6" w:rsidP="00A77F6F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В апреле воспитанники школы принимали участие в  </w:t>
      </w:r>
      <w:r>
        <w:t xml:space="preserve">Благотворительном проекте «Ковчег сказок», в конкурсе театрального искусства. Конкурс проводился  </w:t>
      </w:r>
      <w:r w:rsidRPr="00C50FCC">
        <w:t xml:space="preserve"> в библиотеке им М.Ю. Лермонтова в  г. Пензе.</w:t>
      </w:r>
      <w:r>
        <w:t xml:space="preserve"> Воспитанники и педагоги награждены Дипломом в номинации «Самая мудрая сказка».</w:t>
      </w:r>
    </w:p>
    <w:p w:rsidR="000500C6" w:rsidRPr="00EC022B" w:rsidRDefault="000500C6" w:rsidP="00A77F6F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С 11 по 13 мая 2018 года Сенжапова Алина принимала участие в </w:t>
      </w:r>
      <w:r>
        <w:t>Первенстве России по легкой атлетике среди юниоров (спорт глухих)г.Смоленск и награждена  Дипломом  и медалью 3 степени  (метание молота).</w:t>
      </w:r>
    </w:p>
    <w:p w:rsidR="000500C6" w:rsidRPr="00442D66" w:rsidRDefault="000500C6" w:rsidP="00A77F6F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В мае 2018 года учащиеся принимали участие в </w:t>
      </w:r>
      <w:r>
        <w:t>Благотворительном</w:t>
      </w:r>
      <w:r w:rsidRPr="00135E91">
        <w:t xml:space="preserve"> проект</w:t>
      </w:r>
      <w:r>
        <w:t xml:space="preserve">е «Ковчег сказок» в </w:t>
      </w:r>
      <w:r w:rsidRPr="00135E91">
        <w:t xml:space="preserve"> конкурс</w:t>
      </w:r>
      <w:r>
        <w:t>е изобразительного искусства и декоративно-прикладного творчества. Призерами конкурса стали: Синицына А., Каблуков С., Немова А.,Зацепин Н, Боровкова В., Фалова Е., Соломатин И., Данильцев Е.</w:t>
      </w:r>
    </w:p>
    <w:p w:rsidR="000500C6" w:rsidRPr="00EC022B" w:rsidRDefault="000500C6" w:rsidP="00442D66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В мае в г. Пензе проводилась </w:t>
      </w:r>
      <w:r>
        <w:t>Областная спартакиада среди обучающихся по адаптированным основным общеобразовательным программам.                                                Призерами соревнований стали: Гоглов Андрей, Сенжапов Руслан, Денисов Илья, Сенжапова Алина, Синицына Люба, Курагина Елена, Фалова Елена в номинациях: эстафета, бег, прыжки в длину, соревнования по шашкам.</w:t>
      </w:r>
      <w:bookmarkStart w:id="0" w:name="_GoBack"/>
      <w:bookmarkEnd w:id="0"/>
    </w:p>
    <w:p w:rsidR="000500C6" w:rsidRPr="00EC022B" w:rsidRDefault="000500C6" w:rsidP="00442D66">
      <w:pPr>
        <w:pStyle w:val="ListParagraph"/>
        <w:ind w:left="1320"/>
        <w:jc w:val="both"/>
        <w:rPr>
          <w:color w:val="000000"/>
        </w:rPr>
      </w:pPr>
    </w:p>
    <w:p w:rsidR="000500C6" w:rsidRPr="00C50FCC" w:rsidRDefault="000500C6" w:rsidP="00442D66">
      <w:pPr>
        <w:pStyle w:val="ListParagraph"/>
        <w:numPr>
          <w:ilvl w:val="0"/>
          <w:numId w:val="15"/>
        </w:numPr>
        <w:jc w:val="both"/>
        <w:rPr>
          <w:color w:val="000000"/>
        </w:rPr>
      </w:pPr>
      <w:r>
        <w:t>В течение 2017-2018</w:t>
      </w:r>
      <w:r w:rsidRPr="00C50FCC">
        <w:t xml:space="preserve"> учебного года на учете в МО МВД России «Нижнеломовский»</w:t>
      </w:r>
      <w:r>
        <w:t xml:space="preserve"> учащиеся школы-интерната не состояли.</w:t>
      </w:r>
      <w:r w:rsidRPr="00C50FCC">
        <w:rPr>
          <w:color w:val="000000"/>
        </w:rPr>
        <w:tab/>
      </w:r>
    </w:p>
    <w:p w:rsidR="000500C6" w:rsidRPr="00C50FCC" w:rsidRDefault="000500C6" w:rsidP="00412512">
      <w:pPr>
        <w:tabs>
          <w:tab w:val="left" w:pos="2100"/>
        </w:tabs>
        <w:jc w:val="both"/>
      </w:pPr>
    </w:p>
    <w:p w:rsidR="000500C6" w:rsidRPr="00C50FCC" w:rsidRDefault="000500C6" w:rsidP="00442D66">
      <w:pPr>
        <w:pStyle w:val="ListParagraph"/>
        <w:numPr>
          <w:ilvl w:val="0"/>
          <w:numId w:val="15"/>
        </w:numPr>
        <w:jc w:val="both"/>
      </w:pPr>
      <w:r w:rsidRPr="00C50FCC">
        <w:t>В апреле-мае  проходил месячник природоохранной и   экологической деятельно</w:t>
      </w:r>
      <w:r>
        <w:t>сти «Удивительная природа».</w:t>
      </w:r>
      <w:r w:rsidRPr="00C50FCC">
        <w:t xml:space="preserve">   Школьная территория была поделена на отдельные участки для каждого класса. </w:t>
      </w:r>
    </w:p>
    <w:p w:rsidR="000500C6" w:rsidRDefault="000500C6" w:rsidP="006E6BD5">
      <w:pPr>
        <w:pStyle w:val="ListParagraph"/>
        <w:jc w:val="both"/>
      </w:pPr>
      <w:r>
        <w:t xml:space="preserve">         </w:t>
      </w:r>
      <w:r w:rsidRPr="00C50FCC">
        <w:t xml:space="preserve">Воспитатели совместно с воспитанниками благоустроили территория согласно </w:t>
      </w:r>
    </w:p>
    <w:p w:rsidR="000500C6" w:rsidRDefault="000500C6" w:rsidP="006E6BD5">
      <w:pPr>
        <w:pStyle w:val="ListParagraph"/>
        <w:jc w:val="both"/>
      </w:pPr>
      <w:r>
        <w:t xml:space="preserve">         </w:t>
      </w:r>
      <w:r w:rsidRPr="00C50FCC">
        <w:t>подготовленным проектам.</w:t>
      </w:r>
    </w:p>
    <w:p w:rsidR="000500C6" w:rsidRPr="00C50FCC" w:rsidRDefault="000500C6" w:rsidP="006E6BD5">
      <w:pPr>
        <w:pStyle w:val="ListParagraph"/>
        <w:jc w:val="both"/>
      </w:pPr>
    </w:p>
    <w:p w:rsidR="000500C6" w:rsidRPr="00C50FCC" w:rsidRDefault="000500C6" w:rsidP="00442D66">
      <w:pPr>
        <w:pStyle w:val="ListParagraph"/>
        <w:numPr>
          <w:ilvl w:val="0"/>
          <w:numId w:val="19"/>
        </w:numPr>
        <w:shd w:val="clear" w:color="auto" w:fill="FFFFFF"/>
        <w:spacing w:before="5"/>
        <w:ind w:right="43"/>
        <w:jc w:val="both"/>
      </w:pPr>
      <w:r>
        <w:rPr>
          <w:lang w:eastAsia="en-US"/>
        </w:rPr>
        <w:t>В 2017-2018</w:t>
      </w:r>
      <w:r w:rsidRPr="00C50FCC">
        <w:rPr>
          <w:lang w:eastAsia="en-US"/>
        </w:rPr>
        <w:t xml:space="preserve"> на базе школы-интерната работал  пришкольный лагерь с дневным пребыванием детей «Радуга». Были подготовлены необходимые документы, укомплектован штат сотрудников, состав</w:t>
      </w:r>
      <w:r>
        <w:rPr>
          <w:lang w:eastAsia="en-US"/>
        </w:rPr>
        <w:t>лена программа лагеря «Сказочная страна</w:t>
      </w:r>
      <w:r w:rsidRPr="00C50FCC">
        <w:rPr>
          <w:lang w:eastAsia="en-US"/>
        </w:rPr>
        <w:t xml:space="preserve">».                                                       </w:t>
      </w:r>
      <w:r>
        <w:rPr>
          <w:lang w:eastAsia="en-US"/>
        </w:rPr>
        <w:t xml:space="preserve">                             С 4.06.18г. по 17.06.18г. в лагере отдохнули 13 детей с 1</w:t>
      </w:r>
      <w:r w:rsidRPr="00C50FCC">
        <w:rPr>
          <w:lang w:eastAsia="en-US"/>
        </w:rPr>
        <w:t xml:space="preserve"> по 8 класс.</w:t>
      </w:r>
    </w:p>
    <w:p w:rsidR="000500C6" w:rsidRPr="00C50FCC" w:rsidRDefault="000500C6" w:rsidP="00A77F6F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</w:p>
    <w:p w:rsidR="000500C6" w:rsidRDefault="000500C6" w:rsidP="00412512">
      <w:pPr>
        <w:numPr>
          <w:ilvl w:val="0"/>
          <w:numId w:val="19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Педагоги школы принимали участие в различных Олимпиадах и конкурсах, проводимых для учащихся школы-интерната на сайте  ООО «Инфоурок».</w:t>
      </w:r>
    </w:p>
    <w:p w:rsidR="000500C6" w:rsidRDefault="000500C6" w:rsidP="00412512">
      <w:pPr>
        <w:pStyle w:val="ListParagraph"/>
      </w:pPr>
    </w:p>
    <w:p w:rsidR="000500C6" w:rsidRDefault="000500C6" w:rsidP="00412512">
      <w:pPr>
        <w:shd w:val="clear" w:color="auto" w:fill="FFFFFF"/>
        <w:spacing w:before="5"/>
        <w:ind w:left="1500" w:right="43"/>
        <w:jc w:val="both"/>
        <w:rPr>
          <w:rFonts w:eastAsia="Times New Roman"/>
          <w:lang w:eastAsia="ru-RU"/>
        </w:rPr>
      </w:pPr>
    </w:p>
    <w:p w:rsidR="000500C6" w:rsidRDefault="000500C6" w:rsidP="00412512">
      <w:pPr>
        <w:shd w:val="clear" w:color="auto" w:fill="FFFFFF"/>
        <w:spacing w:before="5"/>
        <w:ind w:left="1500" w:right="43"/>
        <w:jc w:val="both"/>
        <w:rPr>
          <w:rFonts w:eastAsia="Times New Roman"/>
          <w:lang w:eastAsia="ru-RU"/>
        </w:rPr>
      </w:pPr>
    </w:p>
    <w:p w:rsidR="000500C6" w:rsidRDefault="000500C6" w:rsidP="00412512">
      <w:pPr>
        <w:shd w:val="clear" w:color="auto" w:fill="FFFFFF"/>
        <w:spacing w:before="5"/>
        <w:ind w:left="1500" w:right="43"/>
        <w:jc w:val="both"/>
        <w:rPr>
          <w:rFonts w:eastAsia="Times New Roman"/>
          <w:lang w:eastAsia="ru-RU"/>
        </w:rPr>
      </w:pPr>
    </w:p>
    <w:p w:rsidR="000500C6" w:rsidRPr="00C50FCC" w:rsidRDefault="000500C6" w:rsidP="00412512">
      <w:pPr>
        <w:shd w:val="clear" w:color="auto" w:fill="FFFFFF"/>
        <w:spacing w:before="5"/>
        <w:ind w:left="1500" w:right="43"/>
        <w:jc w:val="both"/>
        <w:rPr>
          <w:rFonts w:eastAsia="Times New Roman"/>
          <w:lang w:eastAsia="ru-RU"/>
        </w:rPr>
      </w:pPr>
    </w:p>
    <w:p w:rsidR="000500C6" w:rsidRPr="00C50FCC" w:rsidRDefault="000500C6" w:rsidP="00A77F6F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 w:rsidRPr="00C50FCC">
        <w:rPr>
          <w:rFonts w:eastAsia="Times New Roman"/>
          <w:lang w:eastAsia="ru-RU"/>
        </w:rPr>
        <w:t xml:space="preserve">Школе оказана благотворительная помощь: </w:t>
      </w:r>
    </w:p>
    <w:p w:rsidR="000500C6" w:rsidRPr="00C50FCC" w:rsidRDefault="000500C6" w:rsidP="00A77F6F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</w:p>
    <w:p w:rsidR="000500C6" w:rsidRPr="00C50FCC" w:rsidRDefault="000500C6" w:rsidP="007F7787">
      <w:pPr>
        <w:pStyle w:val="ListParagraph"/>
        <w:numPr>
          <w:ilvl w:val="0"/>
          <w:numId w:val="8"/>
        </w:numPr>
        <w:shd w:val="clear" w:color="auto" w:fill="FFFFFF"/>
        <w:spacing w:before="5"/>
        <w:ind w:right="43"/>
        <w:jc w:val="both"/>
      </w:pPr>
      <w:r>
        <w:t>ООО «Пегас</w:t>
      </w:r>
      <w:r w:rsidRPr="00C50FCC">
        <w:t>»:</w:t>
      </w:r>
    </w:p>
    <w:p w:rsidR="000500C6" w:rsidRPr="00C50FCC" w:rsidRDefault="000500C6" w:rsidP="007F7787">
      <w:pPr>
        <w:pStyle w:val="ListParagraph"/>
        <w:numPr>
          <w:ilvl w:val="0"/>
          <w:numId w:val="9"/>
        </w:numPr>
        <w:shd w:val="clear" w:color="auto" w:fill="FFFFFF"/>
        <w:spacing w:before="5"/>
        <w:ind w:right="43"/>
        <w:jc w:val="both"/>
      </w:pPr>
      <w:r>
        <w:t>Бензин Аи-92  на сумму1148</w:t>
      </w:r>
      <w:r w:rsidRPr="00C50FCC">
        <w:t>,00</w:t>
      </w:r>
    </w:p>
    <w:p w:rsidR="000500C6" w:rsidRPr="00C50FCC" w:rsidRDefault="000500C6" w:rsidP="00F91590">
      <w:pPr>
        <w:pStyle w:val="ListParagraph"/>
        <w:numPr>
          <w:ilvl w:val="0"/>
          <w:numId w:val="8"/>
        </w:numPr>
        <w:shd w:val="clear" w:color="auto" w:fill="FFFFFF"/>
        <w:spacing w:before="5"/>
        <w:ind w:right="43"/>
        <w:jc w:val="both"/>
      </w:pPr>
      <w:r>
        <w:t>ООО «Ковчег сказок</w:t>
      </w:r>
      <w:r w:rsidRPr="00C50FCC">
        <w:t>»:</w:t>
      </w:r>
    </w:p>
    <w:p w:rsidR="000500C6" w:rsidRDefault="000500C6" w:rsidP="00A77F6F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Ластик-41 шт. на сумму 246,00</w:t>
      </w:r>
    </w:p>
    <w:p w:rsidR="000500C6" w:rsidRDefault="000500C6" w:rsidP="00A77F6F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Планшет для пастелей-3 на сумму 498,00</w:t>
      </w:r>
    </w:p>
    <w:p w:rsidR="000500C6" w:rsidRDefault="000500C6" w:rsidP="00A77F6F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Карандаш простой-96шт. на сумму 864,00</w:t>
      </w:r>
    </w:p>
    <w:p w:rsidR="000500C6" w:rsidRDefault="000500C6" w:rsidP="00A77F6F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Уголь «Сонет» -4 шт. на сумму 1138,28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Сангина  -10 шт. на сумму 786,70</w:t>
      </w:r>
    </w:p>
    <w:p w:rsidR="000500C6" w:rsidRPr="00C50FCC" w:rsidRDefault="000500C6" w:rsidP="00A77F6F">
      <w:pPr>
        <w:pStyle w:val="ListParagraph"/>
        <w:shd w:val="clear" w:color="auto" w:fill="FFFFFF"/>
        <w:spacing w:before="5"/>
        <w:ind w:left="1429" w:right="43"/>
        <w:jc w:val="both"/>
      </w:pPr>
    </w:p>
    <w:p w:rsidR="000500C6" w:rsidRPr="00C50FCC" w:rsidRDefault="000500C6" w:rsidP="00F91590">
      <w:pPr>
        <w:pStyle w:val="ListParagraph"/>
        <w:numPr>
          <w:ilvl w:val="0"/>
          <w:numId w:val="8"/>
        </w:numPr>
        <w:shd w:val="clear" w:color="auto" w:fill="FFFFFF"/>
        <w:spacing w:before="5"/>
        <w:ind w:right="43"/>
        <w:jc w:val="both"/>
      </w:pPr>
      <w:r w:rsidRPr="00C50FCC">
        <w:t>ЗАО «Н.Ломовский</w:t>
      </w:r>
      <w:r>
        <w:t xml:space="preserve"> </w:t>
      </w:r>
      <w:r w:rsidRPr="00C50FCC">
        <w:t>хлебокомбинат»: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Кулич «Пасхальный» на сумму 2650,0</w:t>
      </w:r>
      <w:r w:rsidRPr="00C50FCC">
        <w:t>0.</w:t>
      </w:r>
    </w:p>
    <w:p w:rsidR="000500C6" w:rsidRPr="00C50FCC" w:rsidRDefault="000500C6" w:rsidP="00A77F6F">
      <w:pPr>
        <w:pStyle w:val="ListParagraph"/>
        <w:shd w:val="clear" w:color="auto" w:fill="FFFFFF"/>
        <w:spacing w:before="5"/>
        <w:ind w:left="1429" w:right="43"/>
        <w:jc w:val="both"/>
      </w:pPr>
    </w:p>
    <w:p w:rsidR="000500C6" w:rsidRPr="009B20ED" w:rsidRDefault="000500C6" w:rsidP="00E53F1A">
      <w:pPr>
        <w:pStyle w:val="ListParagraph"/>
        <w:numPr>
          <w:ilvl w:val="0"/>
          <w:numId w:val="8"/>
        </w:numPr>
        <w:shd w:val="clear" w:color="auto" w:fill="FFFFFF"/>
        <w:spacing w:before="5"/>
        <w:ind w:right="43"/>
        <w:jc w:val="both"/>
      </w:pPr>
      <w:r w:rsidRPr="000C61E4">
        <w:t xml:space="preserve">ООО </w:t>
      </w:r>
      <w:r w:rsidRPr="009B20ED">
        <w:t>«Молочник»:</w:t>
      </w:r>
    </w:p>
    <w:p w:rsidR="000500C6" w:rsidRPr="009B20ED" w:rsidRDefault="000500C6" w:rsidP="00E53F1A">
      <w:pPr>
        <w:pStyle w:val="ListParagraph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 xml:space="preserve">Велотренажер Магнитный </w:t>
      </w:r>
      <w:r>
        <w:rPr>
          <w:lang w:val="en-US"/>
        </w:rPr>
        <w:t>Iron</w:t>
      </w:r>
      <w:r>
        <w:t xml:space="preserve"> </w:t>
      </w:r>
      <w:r>
        <w:rPr>
          <w:lang w:val="en-US"/>
        </w:rPr>
        <w:t>Body</w:t>
      </w:r>
      <w:r>
        <w:t xml:space="preserve"> на сумму 11 863</w:t>
      </w:r>
      <w:r w:rsidRPr="009B20ED">
        <w:t>,00</w:t>
      </w:r>
    </w:p>
    <w:p w:rsidR="000500C6" w:rsidRPr="00C50FCC" w:rsidRDefault="000500C6" w:rsidP="00A77F6F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</w:p>
    <w:p w:rsidR="000500C6" w:rsidRPr="00C50FCC" w:rsidRDefault="000500C6" w:rsidP="00F91590">
      <w:pPr>
        <w:pStyle w:val="ListParagraph"/>
        <w:numPr>
          <w:ilvl w:val="0"/>
          <w:numId w:val="8"/>
        </w:numPr>
        <w:jc w:val="both"/>
      </w:pPr>
      <w:r w:rsidRPr="00C50FCC">
        <w:t>АО «Транснефть Дружба»»: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jc w:val="both"/>
      </w:pPr>
      <w:r>
        <w:t>Музыкальный центр - на сумму 750</w:t>
      </w:r>
      <w:r w:rsidRPr="00C50FCC">
        <w:t>0,00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jc w:val="both"/>
      </w:pPr>
      <w:r>
        <w:t>Микрофон- 900</w:t>
      </w:r>
      <w:r w:rsidRPr="00C50FCC">
        <w:t>,00р.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jc w:val="both"/>
      </w:pPr>
      <w:r>
        <w:t>Цифровая приставка (2шт.) на сумму 2800</w:t>
      </w:r>
      <w:r w:rsidRPr="00C50FCC">
        <w:t>,00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jc w:val="both"/>
      </w:pPr>
      <w:r>
        <w:t>Фен на сумму 1000</w:t>
      </w:r>
      <w:r w:rsidRPr="00C50FCC">
        <w:t>,00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jc w:val="both"/>
      </w:pPr>
      <w:r>
        <w:t>Щипцы для завивки волос на сумму  7</w:t>
      </w:r>
      <w:r w:rsidRPr="00C50FCC">
        <w:t>00,00</w:t>
      </w:r>
    </w:p>
    <w:p w:rsidR="000500C6" w:rsidRDefault="000500C6" w:rsidP="00A77F6F">
      <w:pPr>
        <w:pStyle w:val="ListParagraph"/>
        <w:numPr>
          <w:ilvl w:val="0"/>
          <w:numId w:val="6"/>
        </w:numPr>
        <w:jc w:val="both"/>
      </w:pPr>
      <w:r>
        <w:t>Утюг на сумму 2100</w:t>
      </w:r>
      <w:r w:rsidRPr="00C50FCC">
        <w:t>,00</w:t>
      </w:r>
    </w:p>
    <w:p w:rsidR="000500C6" w:rsidRPr="00C50FCC" w:rsidRDefault="000500C6" w:rsidP="00A77F6F">
      <w:pPr>
        <w:pStyle w:val="ListParagraph"/>
        <w:numPr>
          <w:ilvl w:val="0"/>
          <w:numId w:val="6"/>
        </w:numPr>
        <w:jc w:val="both"/>
      </w:pPr>
      <w:r>
        <w:rPr>
          <w:lang w:val="en-US"/>
        </w:rPr>
        <w:t xml:space="preserve">USB </w:t>
      </w:r>
      <w:r>
        <w:t>флеш на сумму 1000,00</w:t>
      </w:r>
    </w:p>
    <w:p w:rsidR="000500C6" w:rsidRPr="00C50FCC" w:rsidRDefault="000500C6" w:rsidP="00A77F6F">
      <w:pPr>
        <w:shd w:val="clear" w:color="auto" w:fill="FFFFFF"/>
        <w:spacing w:before="5"/>
        <w:ind w:right="43" w:firstLine="709"/>
        <w:jc w:val="both"/>
        <w:rPr>
          <w:rFonts w:eastAsia="Times New Roman"/>
          <w:lang w:eastAsia="ru-RU"/>
        </w:rPr>
      </w:pPr>
    </w:p>
    <w:p w:rsidR="000500C6" w:rsidRPr="00C50FCC" w:rsidRDefault="000500C6" w:rsidP="00A77F6F">
      <w:pPr>
        <w:jc w:val="both"/>
      </w:pPr>
    </w:p>
    <w:sectPr w:rsidR="000500C6" w:rsidRPr="00C50FCC" w:rsidSect="00F9159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0C6" w:rsidRDefault="000500C6" w:rsidP="000C61E4">
      <w:r>
        <w:separator/>
      </w:r>
    </w:p>
  </w:endnote>
  <w:endnote w:type="continuationSeparator" w:id="1">
    <w:p w:rsidR="000500C6" w:rsidRDefault="000500C6" w:rsidP="000C6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0C6" w:rsidRDefault="000500C6" w:rsidP="000C61E4">
      <w:r>
        <w:separator/>
      </w:r>
    </w:p>
  </w:footnote>
  <w:footnote w:type="continuationSeparator" w:id="1">
    <w:p w:rsidR="000500C6" w:rsidRDefault="000500C6" w:rsidP="000C6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16FA"/>
    <w:multiLevelType w:val="hybridMultilevel"/>
    <w:tmpl w:val="72720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82A"/>
    <w:multiLevelType w:val="hybridMultilevel"/>
    <w:tmpl w:val="4C0E03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B2707"/>
    <w:multiLevelType w:val="hybridMultilevel"/>
    <w:tmpl w:val="C44AED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D86088"/>
    <w:multiLevelType w:val="hybridMultilevel"/>
    <w:tmpl w:val="35DEE186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9EF239E"/>
    <w:multiLevelType w:val="hybridMultilevel"/>
    <w:tmpl w:val="8C3667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556F5"/>
    <w:multiLevelType w:val="hybridMultilevel"/>
    <w:tmpl w:val="5C4AF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C24D59"/>
    <w:multiLevelType w:val="hybridMultilevel"/>
    <w:tmpl w:val="D0944F0E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81B2F"/>
    <w:multiLevelType w:val="hybridMultilevel"/>
    <w:tmpl w:val="0ADE4B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92D25"/>
    <w:multiLevelType w:val="hybridMultilevel"/>
    <w:tmpl w:val="4DA07E2E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F687F50"/>
    <w:multiLevelType w:val="hybridMultilevel"/>
    <w:tmpl w:val="5C721F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AE154B"/>
    <w:multiLevelType w:val="hybridMultilevel"/>
    <w:tmpl w:val="1A8A5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D7EFF"/>
    <w:multiLevelType w:val="hybridMultilevel"/>
    <w:tmpl w:val="E48E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EF6EC5"/>
    <w:multiLevelType w:val="hybridMultilevel"/>
    <w:tmpl w:val="946C6C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3400D6"/>
    <w:multiLevelType w:val="hybridMultilevel"/>
    <w:tmpl w:val="899240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26C2C"/>
    <w:multiLevelType w:val="hybridMultilevel"/>
    <w:tmpl w:val="402C388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5007C9E"/>
    <w:multiLevelType w:val="hybridMultilevel"/>
    <w:tmpl w:val="1E84FA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D63501"/>
    <w:multiLevelType w:val="hybridMultilevel"/>
    <w:tmpl w:val="31167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6E2442"/>
    <w:multiLevelType w:val="hybridMultilevel"/>
    <w:tmpl w:val="7D8A833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A3A55BB"/>
    <w:multiLevelType w:val="hybridMultilevel"/>
    <w:tmpl w:val="42540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2E4B69"/>
    <w:multiLevelType w:val="hybridMultilevel"/>
    <w:tmpl w:val="652CA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0"/>
  </w:num>
  <w:num w:numId="4">
    <w:abstractNumId w:val="18"/>
  </w:num>
  <w:num w:numId="5">
    <w:abstractNumId w:val="12"/>
  </w:num>
  <w:num w:numId="6">
    <w:abstractNumId w:val="11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  <w:num w:numId="11">
    <w:abstractNumId w:val="16"/>
  </w:num>
  <w:num w:numId="12">
    <w:abstractNumId w:val="0"/>
  </w:num>
  <w:num w:numId="13">
    <w:abstractNumId w:val="13"/>
  </w:num>
  <w:num w:numId="14">
    <w:abstractNumId w:val="4"/>
  </w:num>
  <w:num w:numId="15">
    <w:abstractNumId w:val="8"/>
  </w:num>
  <w:num w:numId="16">
    <w:abstractNumId w:val="17"/>
  </w:num>
  <w:num w:numId="17">
    <w:abstractNumId w:val="15"/>
  </w:num>
  <w:num w:numId="18">
    <w:abstractNumId w:val="14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077"/>
    <w:rsid w:val="00007A7E"/>
    <w:rsid w:val="00011322"/>
    <w:rsid w:val="00014924"/>
    <w:rsid w:val="00035638"/>
    <w:rsid w:val="000500C6"/>
    <w:rsid w:val="0005142A"/>
    <w:rsid w:val="00083086"/>
    <w:rsid w:val="000837B5"/>
    <w:rsid w:val="000878F4"/>
    <w:rsid w:val="000C61E4"/>
    <w:rsid w:val="000D3829"/>
    <w:rsid w:val="000F15F1"/>
    <w:rsid w:val="000F27AE"/>
    <w:rsid w:val="00135E91"/>
    <w:rsid w:val="00196846"/>
    <w:rsid w:val="001B7041"/>
    <w:rsid w:val="001D3C9B"/>
    <w:rsid w:val="00224098"/>
    <w:rsid w:val="00224BD4"/>
    <w:rsid w:val="00234C2F"/>
    <w:rsid w:val="00250F7A"/>
    <w:rsid w:val="002736FB"/>
    <w:rsid w:val="00285528"/>
    <w:rsid w:val="003347B3"/>
    <w:rsid w:val="003624AC"/>
    <w:rsid w:val="00380895"/>
    <w:rsid w:val="003973B1"/>
    <w:rsid w:val="003B36D8"/>
    <w:rsid w:val="003E34DE"/>
    <w:rsid w:val="00412223"/>
    <w:rsid w:val="00412512"/>
    <w:rsid w:val="00442D66"/>
    <w:rsid w:val="00462EAB"/>
    <w:rsid w:val="00466CE8"/>
    <w:rsid w:val="0047343B"/>
    <w:rsid w:val="004A2194"/>
    <w:rsid w:val="004A7EB0"/>
    <w:rsid w:val="004C60B0"/>
    <w:rsid w:val="004F3080"/>
    <w:rsid w:val="00532708"/>
    <w:rsid w:val="00556D7E"/>
    <w:rsid w:val="00594077"/>
    <w:rsid w:val="005C2EA8"/>
    <w:rsid w:val="005F50B7"/>
    <w:rsid w:val="0060641D"/>
    <w:rsid w:val="00630CE3"/>
    <w:rsid w:val="006523DA"/>
    <w:rsid w:val="0066548E"/>
    <w:rsid w:val="006B1EF8"/>
    <w:rsid w:val="006C55F9"/>
    <w:rsid w:val="006D1C4C"/>
    <w:rsid w:val="006E6BD5"/>
    <w:rsid w:val="00737182"/>
    <w:rsid w:val="00742D0F"/>
    <w:rsid w:val="007664AA"/>
    <w:rsid w:val="00794196"/>
    <w:rsid w:val="007B6FC7"/>
    <w:rsid w:val="007E241B"/>
    <w:rsid w:val="007F7787"/>
    <w:rsid w:val="00822A78"/>
    <w:rsid w:val="00852526"/>
    <w:rsid w:val="008F1440"/>
    <w:rsid w:val="008F680B"/>
    <w:rsid w:val="00974763"/>
    <w:rsid w:val="00975780"/>
    <w:rsid w:val="00985583"/>
    <w:rsid w:val="0099505B"/>
    <w:rsid w:val="009B20ED"/>
    <w:rsid w:val="009C099C"/>
    <w:rsid w:val="009D42AC"/>
    <w:rsid w:val="00A02E02"/>
    <w:rsid w:val="00A13118"/>
    <w:rsid w:val="00A77F6F"/>
    <w:rsid w:val="00A91692"/>
    <w:rsid w:val="00A97FCB"/>
    <w:rsid w:val="00AA25CF"/>
    <w:rsid w:val="00AA3C7F"/>
    <w:rsid w:val="00AA4C83"/>
    <w:rsid w:val="00AA56A7"/>
    <w:rsid w:val="00AC3A2D"/>
    <w:rsid w:val="00B35640"/>
    <w:rsid w:val="00B91E4E"/>
    <w:rsid w:val="00BB6CFF"/>
    <w:rsid w:val="00BD00C0"/>
    <w:rsid w:val="00BF5333"/>
    <w:rsid w:val="00BF7CBB"/>
    <w:rsid w:val="00C10C94"/>
    <w:rsid w:val="00C17F2D"/>
    <w:rsid w:val="00C30565"/>
    <w:rsid w:val="00C50FCC"/>
    <w:rsid w:val="00C67C7B"/>
    <w:rsid w:val="00C939A0"/>
    <w:rsid w:val="00D5413F"/>
    <w:rsid w:val="00DA4352"/>
    <w:rsid w:val="00DC2B4E"/>
    <w:rsid w:val="00E20A9E"/>
    <w:rsid w:val="00E51890"/>
    <w:rsid w:val="00E53F1A"/>
    <w:rsid w:val="00E745BF"/>
    <w:rsid w:val="00E85895"/>
    <w:rsid w:val="00EC022B"/>
    <w:rsid w:val="00F70908"/>
    <w:rsid w:val="00F91590"/>
    <w:rsid w:val="00F96B23"/>
    <w:rsid w:val="00FB3BA1"/>
    <w:rsid w:val="00FE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077"/>
    <w:rPr>
      <w:rFonts w:ascii="Times New Roman" w:eastAsia="SimSu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940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ListParagraph">
    <w:name w:val="List Paragraph"/>
    <w:basedOn w:val="Normal"/>
    <w:uiPriority w:val="99"/>
    <w:qFormat/>
    <w:rsid w:val="00A97FCB"/>
    <w:pPr>
      <w:ind w:left="720"/>
      <w:contextualSpacing/>
    </w:pPr>
    <w:rPr>
      <w:rFonts w:eastAsia="Times New Roman"/>
      <w:lang w:eastAsia="ru-RU"/>
    </w:rPr>
  </w:style>
  <w:style w:type="character" w:styleId="Strong">
    <w:name w:val="Strong"/>
    <w:basedOn w:val="DefaultParagraphFont"/>
    <w:uiPriority w:val="99"/>
    <w:qFormat/>
    <w:rsid w:val="000837B5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0C61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6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0C61E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61E4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952</TotalTime>
  <Pages>4</Pages>
  <Words>1417</Words>
  <Characters>8080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2018-08-20T06:35:00Z</cp:lastPrinted>
  <dcterms:created xsi:type="dcterms:W3CDTF">2013-11-15T07:43:00Z</dcterms:created>
  <dcterms:modified xsi:type="dcterms:W3CDTF">2018-08-20T06:35:00Z</dcterms:modified>
</cp:coreProperties>
</file>